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4E5872D" w14:textId="7A053516" w:rsidR="00326F78" w:rsidRDefault="000D417C" w:rsidP="00326F78">
      <w:pPr>
        <w:pStyle w:val="Title"/>
      </w:pPr>
      <w:r>
        <w:t xml:space="preserve">MotoSim - </w:t>
      </w:r>
      <w:r w:rsidR="00B87234">
        <w:t>Maintain TCP Location During Robot Place Adjustment</w:t>
      </w:r>
    </w:p>
    <w:p w14:paraId="40BDED70" w14:textId="3745C7A3" w:rsidR="00326F78" w:rsidRDefault="00F96380" w:rsidP="00326F78">
      <w:pPr>
        <w:pStyle w:val="Heading1"/>
      </w:pPr>
      <w:r>
        <w:t>Introduction</w:t>
      </w:r>
    </w:p>
    <w:p w14:paraId="606B10B1" w14:textId="2936699D" w:rsidR="00F96380" w:rsidRDefault="00F96380" w:rsidP="00F96380">
      <w:pPr>
        <w:rPr>
          <w:rFonts w:asciiTheme="majorHAnsi" w:hAnsiTheme="majorHAnsi" w:cstheme="majorHAnsi"/>
        </w:rPr>
      </w:pPr>
      <w:r w:rsidRPr="000D75A6">
        <w:rPr>
          <w:rFonts w:asciiTheme="majorHAnsi" w:hAnsiTheme="majorHAnsi" w:cstheme="majorHAnsi"/>
        </w:rPr>
        <w:t xml:space="preserve">This will explain how to tweak the robot placement </w:t>
      </w:r>
      <w:r w:rsidR="003057CB" w:rsidRPr="000D75A6">
        <w:rPr>
          <w:rFonts w:asciiTheme="majorHAnsi" w:hAnsiTheme="majorHAnsi" w:cstheme="majorHAnsi"/>
        </w:rPr>
        <w:t>if</w:t>
      </w:r>
      <w:r w:rsidR="005129D3" w:rsidRPr="000D75A6">
        <w:rPr>
          <w:rFonts w:asciiTheme="majorHAnsi" w:hAnsiTheme="majorHAnsi" w:cstheme="majorHAnsi"/>
        </w:rPr>
        <w:t xml:space="preserve"> </w:t>
      </w:r>
      <w:r w:rsidRPr="000D75A6">
        <w:rPr>
          <w:rFonts w:asciiTheme="majorHAnsi" w:hAnsiTheme="majorHAnsi" w:cstheme="majorHAnsi"/>
        </w:rPr>
        <w:t>there is an issue</w:t>
      </w:r>
      <w:r w:rsidR="00B87234" w:rsidRPr="000D75A6">
        <w:rPr>
          <w:rFonts w:asciiTheme="majorHAnsi" w:hAnsiTheme="majorHAnsi" w:cstheme="majorHAnsi"/>
        </w:rPr>
        <w:t xml:space="preserve">. </w:t>
      </w:r>
      <w:r w:rsidRPr="000D75A6">
        <w:rPr>
          <w:rFonts w:asciiTheme="majorHAnsi" w:hAnsiTheme="majorHAnsi" w:cstheme="majorHAnsi"/>
        </w:rPr>
        <w:t xml:space="preserve">Like </w:t>
      </w:r>
      <w:r w:rsidR="005129D3" w:rsidRPr="000D75A6">
        <w:rPr>
          <w:rFonts w:asciiTheme="majorHAnsi" w:hAnsiTheme="majorHAnsi" w:cstheme="majorHAnsi"/>
        </w:rPr>
        <w:t xml:space="preserve">arm and </w:t>
      </w:r>
      <w:r w:rsidRPr="000D75A6">
        <w:rPr>
          <w:rFonts w:asciiTheme="majorHAnsi" w:hAnsiTheme="majorHAnsi" w:cstheme="majorHAnsi"/>
        </w:rPr>
        <w:t>tooling interference.</w:t>
      </w:r>
    </w:p>
    <w:p w14:paraId="37EF9F69" w14:textId="208619A1" w:rsidR="00326F78" w:rsidRPr="002476AF" w:rsidRDefault="00F96380" w:rsidP="00B87234">
      <w:pPr>
        <w:pStyle w:val="Heading1"/>
      </w:pPr>
      <w:r w:rsidRPr="002476AF">
        <w:t>Locking down the TCP</w:t>
      </w:r>
    </w:p>
    <w:p w14:paraId="07EC5DDC" w14:textId="50C55163" w:rsidR="00F96380" w:rsidRPr="003D1917" w:rsidRDefault="00755BDA" w:rsidP="00F96380">
      <w:pPr>
        <w:rPr>
          <w:rFonts w:asciiTheme="majorHAnsi" w:hAnsiTheme="majorHAnsi" w:cstheme="majorHAnsi"/>
        </w:rPr>
      </w:pPr>
      <w:r w:rsidRPr="003D1917">
        <w:rPr>
          <w:rFonts w:asciiTheme="majorHAnsi" w:hAnsiTheme="majorHAnsi" w:cstheme="majorHAnsi"/>
        </w:rPr>
        <w:t xml:space="preserve">Open the </w:t>
      </w:r>
      <w:r w:rsidR="00F96380" w:rsidRPr="003D1917">
        <w:rPr>
          <w:rFonts w:asciiTheme="majorHAnsi" w:hAnsiTheme="majorHAnsi" w:cstheme="majorHAnsi"/>
        </w:rPr>
        <w:t>position panel, which can be located here.</w:t>
      </w:r>
    </w:p>
    <w:p w14:paraId="1980237F" w14:textId="5775C99D" w:rsidR="00B067F4" w:rsidRDefault="00DA2049" w:rsidP="00F96380">
      <w:r>
        <w:rPr>
          <w:noProof/>
        </w:rPr>
        <w:drawing>
          <wp:anchor distT="0" distB="0" distL="114300" distR="114300" simplePos="0" relativeHeight="251658240" behindDoc="0" locked="0" layoutInCell="1" allowOverlap="1" wp14:anchorId="4A5B52B8" wp14:editId="2F13623F">
            <wp:simplePos x="897255" y="3144520"/>
            <wp:positionH relativeFrom="column">
              <wp:align>left</wp:align>
            </wp:positionH>
            <wp:positionV relativeFrom="paragraph">
              <wp:posOffset>0</wp:posOffset>
            </wp:positionV>
            <wp:extent cx="2880360" cy="2706624"/>
            <wp:effectExtent l="0" t="0" r="0" b="0"/>
            <wp:wrapTopAndBottom/>
            <wp:docPr id="858136385" name="Picture 3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136385" name="Picture 3" descr="A screenshot of a computer pro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360" cy="2706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45DB5" w14:textId="77777777" w:rsidR="00B067F4" w:rsidRDefault="00B067F4">
      <w:r>
        <w:br w:type="page"/>
      </w:r>
    </w:p>
    <w:p w14:paraId="2522E546" w14:textId="7E25FDFD" w:rsidR="00326F78" w:rsidRDefault="00B067F4" w:rsidP="00326F78">
      <w:pPr>
        <w:pStyle w:val="Heading3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48248C7D" wp14:editId="128DD703">
            <wp:simplePos x="0" y="0"/>
            <wp:positionH relativeFrom="margin">
              <wp:align>left</wp:align>
            </wp:positionH>
            <wp:positionV relativeFrom="paragraph">
              <wp:posOffset>229932</wp:posOffset>
            </wp:positionV>
            <wp:extent cx="3127248" cy="2633472"/>
            <wp:effectExtent l="0" t="0" r="0" b="0"/>
            <wp:wrapTopAndBottom/>
            <wp:docPr id="699456159" name="Picture 1" descr="A screenshot of a computer pro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456159" name="Picture 1" descr="A screenshot of a computer pro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248" cy="2633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401E">
        <w:t xml:space="preserve">Check the box for </w:t>
      </w:r>
      <w:r w:rsidR="00DC063D">
        <w:t>“</w:t>
      </w:r>
      <w:r w:rsidR="0011401E">
        <w:t>Fix TCP</w:t>
      </w:r>
      <w:r w:rsidR="00DC063D">
        <w:t>”</w:t>
      </w:r>
      <w:r w:rsidR="006232F7">
        <w:t>.</w:t>
      </w:r>
    </w:p>
    <w:p w14:paraId="387858F0" w14:textId="2A681A29" w:rsidR="00AB08CD" w:rsidRDefault="00AB08CD">
      <w:r>
        <w:br w:type="page"/>
      </w:r>
    </w:p>
    <w:p w14:paraId="052F39D1" w14:textId="57D5130F" w:rsidR="00280CD2" w:rsidRPr="00635D67" w:rsidRDefault="00280CD2" w:rsidP="00B87234">
      <w:r w:rsidRPr="00635D67">
        <w:lastRenderedPageBreak/>
        <w:t xml:space="preserve">You can now </w:t>
      </w:r>
      <w:r w:rsidR="00D461AC" w:rsidRPr="00635D67">
        <w:t>jog the robot around with the set position</w:t>
      </w:r>
      <w:r w:rsidR="00F44866" w:rsidRPr="00635D67">
        <w:t>, by right clinking on the robot in the CAD tree</w:t>
      </w:r>
      <w:r w:rsidR="00E77451" w:rsidRPr="00635D67">
        <w:t xml:space="preserve"> and then click on Set position</w:t>
      </w:r>
      <w:r w:rsidR="00B87234" w:rsidRPr="00635D67">
        <w:t xml:space="preserve">. </w:t>
      </w:r>
      <w:r w:rsidR="00860505" w:rsidRPr="00635D67">
        <w:t>If the robot is on a riser, then you can</w:t>
      </w:r>
      <w:r w:rsidR="005E7959" w:rsidRPr="00635D67">
        <w:t xml:space="preserve"> set position of the riser with the same </w:t>
      </w:r>
      <w:r w:rsidR="001A5CC2" w:rsidRPr="00635D67">
        <w:t>e</w:t>
      </w:r>
      <w:r w:rsidR="005E7959" w:rsidRPr="00635D67">
        <w:t>ffect on the robot</w:t>
      </w:r>
      <w:r w:rsidR="00077710" w:rsidRPr="00635D67">
        <w:t>.</w:t>
      </w:r>
    </w:p>
    <w:p w14:paraId="737D85BC" w14:textId="06D15C64" w:rsidR="002D0C1B" w:rsidRPr="00E25C8F" w:rsidRDefault="004D3463" w:rsidP="00B87234">
      <w:pPr>
        <w:rPr>
          <w:rFonts w:asciiTheme="majorHAnsi" w:hAnsiTheme="majorHAnsi" w:cstheme="majorHAnsi"/>
        </w:rPr>
      </w:pPr>
      <w:r w:rsidRPr="00E25C8F">
        <w:rPr>
          <w:rFonts w:asciiTheme="majorHAnsi" w:hAnsiTheme="majorHAnsi" w:cstheme="majorHAnsi"/>
        </w:rPr>
        <w:t xml:space="preserve">Once the robot arm, wrist or tool is clear and good, you can </w:t>
      </w:r>
      <w:r w:rsidR="00645C88" w:rsidRPr="00E25C8F">
        <w:rPr>
          <w:rFonts w:asciiTheme="majorHAnsi" w:hAnsiTheme="majorHAnsi" w:cstheme="majorHAnsi"/>
        </w:rPr>
        <w:t xml:space="preserve">then </w:t>
      </w:r>
      <w:r w:rsidR="00B75422" w:rsidRPr="00E25C8F">
        <w:rPr>
          <w:rFonts w:asciiTheme="majorHAnsi" w:hAnsiTheme="majorHAnsi" w:cstheme="majorHAnsi"/>
        </w:rPr>
        <w:t>click OK and keep that position.</w:t>
      </w:r>
    </w:p>
    <w:p w14:paraId="2A1920B7" w14:textId="0F4DB0F0" w:rsidR="008C62E0" w:rsidRDefault="002D0C1B" w:rsidP="002D0C1B">
      <w:r>
        <w:rPr>
          <w:noProof/>
        </w:rPr>
        <w:drawing>
          <wp:inline distT="0" distB="0" distL="0" distR="0" wp14:anchorId="1E9716D9" wp14:editId="1B20D694">
            <wp:extent cx="9131935" cy="4202430"/>
            <wp:effectExtent l="0" t="0" r="0" b="7620"/>
            <wp:docPr id="77449686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1935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A053D" w14:textId="2AA01E60" w:rsidR="00B0260F" w:rsidRDefault="008C62E0" w:rsidP="00B87234">
      <w:pPr>
        <w:pStyle w:val="Heading1"/>
      </w:pPr>
      <w:r>
        <w:br w:type="page"/>
      </w:r>
      <w:r w:rsidR="00B87234">
        <w:lastRenderedPageBreak/>
        <w:t>Conclusion</w:t>
      </w:r>
    </w:p>
    <w:p w14:paraId="40BFD555" w14:textId="5EE429D7" w:rsidR="00B0260F" w:rsidRPr="00B07942" w:rsidRDefault="00B07942" w:rsidP="00B0260F">
      <w:pPr>
        <w:rPr>
          <w:rFonts w:asciiTheme="majorHAnsi" w:hAnsiTheme="majorHAnsi" w:cstheme="majorHAnsi"/>
        </w:rPr>
      </w:pPr>
      <w:r>
        <w:rPr>
          <w:rFonts w:asciiTheme="majorHAnsi" w:hAnsiTheme="majorHAnsi" w:cstheme="majorHAnsi"/>
        </w:rPr>
        <w:t xml:space="preserve">This is </w:t>
      </w:r>
      <w:r w:rsidR="00BE65C3">
        <w:rPr>
          <w:rFonts w:asciiTheme="majorHAnsi" w:hAnsiTheme="majorHAnsi" w:cstheme="majorHAnsi"/>
        </w:rPr>
        <w:t>an extremely useful</w:t>
      </w:r>
      <w:r>
        <w:rPr>
          <w:rFonts w:asciiTheme="majorHAnsi" w:hAnsiTheme="majorHAnsi" w:cstheme="majorHAnsi"/>
        </w:rPr>
        <w:t xml:space="preserve"> tool during setup or even when you get into progra</w:t>
      </w:r>
      <w:r w:rsidR="00B94AE4">
        <w:rPr>
          <w:rFonts w:asciiTheme="majorHAnsi" w:hAnsiTheme="majorHAnsi" w:cstheme="majorHAnsi"/>
        </w:rPr>
        <w:t>mming and run into a reach or interference issue</w:t>
      </w:r>
      <w:r w:rsidR="00BE65C3">
        <w:rPr>
          <w:rFonts w:asciiTheme="majorHAnsi" w:hAnsiTheme="majorHAnsi" w:cstheme="majorHAnsi"/>
        </w:rPr>
        <w:t xml:space="preserve">. </w:t>
      </w:r>
      <w:r w:rsidR="006622B8">
        <w:rPr>
          <w:rFonts w:asciiTheme="majorHAnsi" w:hAnsiTheme="majorHAnsi" w:cstheme="majorHAnsi"/>
        </w:rPr>
        <w:t xml:space="preserve">Don’t forget to uncheck the </w:t>
      </w:r>
      <w:r w:rsidR="00BB30D0">
        <w:rPr>
          <w:rFonts w:asciiTheme="majorHAnsi" w:hAnsiTheme="majorHAnsi" w:cstheme="majorHAnsi"/>
        </w:rPr>
        <w:t xml:space="preserve">“Fix TCP’ box when you have finished updating the </w:t>
      </w:r>
      <w:r w:rsidR="00B87234">
        <w:rPr>
          <w:rFonts w:asciiTheme="majorHAnsi" w:hAnsiTheme="majorHAnsi" w:cstheme="majorHAnsi"/>
        </w:rPr>
        <w:t>robot’s</w:t>
      </w:r>
      <w:r w:rsidR="00BB30D0">
        <w:rPr>
          <w:rFonts w:asciiTheme="majorHAnsi" w:hAnsiTheme="majorHAnsi" w:cstheme="majorHAnsi"/>
        </w:rPr>
        <w:t xml:space="preserve"> position</w:t>
      </w:r>
      <w:r w:rsidR="000C4281">
        <w:rPr>
          <w:rFonts w:asciiTheme="majorHAnsi" w:hAnsiTheme="majorHAnsi" w:cstheme="majorHAnsi"/>
        </w:rPr>
        <w:t>, or you won’t be able to JOG the robot for programming</w:t>
      </w:r>
      <w:r w:rsidR="002E6D8C">
        <w:rPr>
          <w:rFonts w:asciiTheme="majorHAnsi" w:hAnsiTheme="majorHAnsi" w:cstheme="majorHAnsi"/>
        </w:rPr>
        <w:t>.</w:t>
      </w:r>
    </w:p>
    <w:p w14:paraId="331B1BE3" w14:textId="090838AE" w:rsidR="00AB08CD" w:rsidRPr="00326F78" w:rsidRDefault="00AB08CD" w:rsidP="00326F78"/>
    <w:sectPr w:rsidR="00AB08CD" w:rsidRPr="00326F78" w:rsidSect="00497AA1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5840" w:h="12240" w:orient="landscape" w:code="1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6518DE" w14:textId="77777777" w:rsidR="00497AA1" w:rsidRDefault="00497AA1" w:rsidP="00182434">
      <w:pPr>
        <w:spacing w:after="0" w:line="240" w:lineRule="auto"/>
      </w:pPr>
      <w:r>
        <w:separator/>
      </w:r>
    </w:p>
  </w:endnote>
  <w:endnote w:type="continuationSeparator" w:id="0">
    <w:p w14:paraId="1EF5EDEE" w14:textId="77777777" w:rsidR="00497AA1" w:rsidRDefault="00497AA1" w:rsidP="001824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029057" w14:textId="77777777" w:rsidR="00B87234" w:rsidRDefault="00B8723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0A9337" w14:textId="5B9481AE" w:rsidR="00D50210" w:rsidRPr="00D50210" w:rsidRDefault="00B87234" w:rsidP="00D50210">
    <w:pPr>
      <w:pStyle w:val="Footer"/>
      <w:rPr>
        <w:sz w:val="20"/>
        <w:szCs w:val="20"/>
      </w:rPr>
    </w:pPr>
    <w:r>
      <w:rPr>
        <w:sz w:val="20"/>
        <w:szCs w:val="20"/>
      </w:rPr>
      <w:fldChar w:fldCharType="begin"/>
    </w:r>
    <w:r>
      <w:rPr>
        <w:sz w:val="20"/>
        <w:szCs w:val="20"/>
      </w:rPr>
      <w:instrText xml:space="preserve"> FILENAME   \* MERGEFORMAT </w:instrText>
    </w:r>
    <w:r>
      <w:rPr>
        <w:sz w:val="20"/>
        <w:szCs w:val="20"/>
      </w:rPr>
      <w:fldChar w:fldCharType="separate"/>
    </w:r>
    <w:r w:rsidR="0018643D">
      <w:rPr>
        <w:noProof/>
        <w:sz w:val="20"/>
        <w:szCs w:val="20"/>
      </w:rPr>
      <w:t>MotoSim - Maintain TCP Location During Robot Place Adjustment v1.docx</w:t>
    </w:r>
    <w:r>
      <w:rPr>
        <w:sz w:val="20"/>
        <w:szCs w:val="20"/>
      </w:rPr>
      <w:fldChar w:fldCharType="end"/>
    </w:r>
    <w:r w:rsidR="00D50210" w:rsidRPr="00D50210">
      <w:rPr>
        <w:noProof/>
        <w:sz w:val="20"/>
        <w:szCs w:val="20"/>
      </w:rPr>
      <w:tab/>
    </w:r>
    <w:r w:rsidR="00D50210" w:rsidRPr="00D50210">
      <w:rPr>
        <w:noProof/>
        <w:sz w:val="20"/>
        <w:szCs w:val="20"/>
      </w:rPr>
      <w:tab/>
    </w:r>
    <w:r w:rsidR="00D50210" w:rsidRPr="00D50210">
      <w:rPr>
        <w:noProof/>
        <w:sz w:val="20"/>
        <w:szCs w:val="20"/>
      </w:rPr>
      <w:tab/>
    </w:r>
    <w:r w:rsidR="00D50210" w:rsidRPr="00D50210">
      <w:rPr>
        <w:noProof/>
        <w:sz w:val="20"/>
        <w:szCs w:val="20"/>
      </w:rPr>
      <w:tab/>
    </w:r>
    <w:r w:rsidR="00D50210" w:rsidRPr="00D50210">
      <w:rPr>
        <w:noProof/>
        <w:sz w:val="20"/>
        <w:szCs w:val="20"/>
      </w:rPr>
      <w:tab/>
    </w:r>
    <w:r w:rsidR="00D50210" w:rsidRPr="00D50210">
      <w:rPr>
        <w:noProof/>
        <w:sz w:val="20"/>
        <w:szCs w:val="20"/>
      </w:rPr>
      <w:tab/>
      <w:t xml:space="preserve">  </w:t>
    </w:r>
    <w:sdt>
      <w:sdtPr>
        <w:rPr>
          <w:sz w:val="20"/>
          <w:szCs w:val="20"/>
        </w:rPr>
        <w:id w:val="-1769616900"/>
        <w:docPartObj>
          <w:docPartGallery w:val="Page Numbers (Top of Page)"/>
          <w:docPartUnique/>
        </w:docPartObj>
      </w:sdtPr>
      <w:sdtEndPr/>
      <w:sdtContent>
        <w:r w:rsidR="00D50210" w:rsidRPr="00D50210">
          <w:rPr>
            <w:sz w:val="20"/>
            <w:szCs w:val="20"/>
          </w:rPr>
          <w:t xml:space="preserve">Page </w:t>
        </w:r>
        <w:r w:rsidR="00D50210" w:rsidRPr="00D50210">
          <w:rPr>
            <w:b/>
            <w:bCs/>
            <w:sz w:val="20"/>
            <w:szCs w:val="20"/>
          </w:rPr>
          <w:fldChar w:fldCharType="begin"/>
        </w:r>
        <w:r w:rsidR="00D50210" w:rsidRPr="00D50210">
          <w:rPr>
            <w:b/>
            <w:bCs/>
            <w:sz w:val="20"/>
            <w:szCs w:val="20"/>
          </w:rPr>
          <w:instrText xml:space="preserve"> PAGE </w:instrText>
        </w:r>
        <w:r w:rsidR="00D50210" w:rsidRPr="00D50210">
          <w:rPr>
            <w:b/>
            <w:bCs/>
            <w:sz w:val="20"/>
            <w:szCs w:val="20"/>
          </w:rPr>
          <w:fldChar w:fldCharType="separate"/>
        </w:r>
        <w:r w:rsidR="00D50210" w:rsidRPr="00D50210">
          <w:rPr>
            <w:b/>
            <w:bCs/>
            <w:sz w:val="20"/>
            <w:szCs w:val="20"/>
          </w:rPr>
          <w:t>1</w:t>
        </w:r>
        <w:r w:rsidR="00D50210" w:rsidRPr="00D50210">
          <w:rPr>
            <w:b/>
            <w:bCs/>
            <w:sz w:val="20"/>
            <w:szCs w:val="20"/>
          </w:rPr>
          <w:fldChar w:fldCharType="end"/>
        </w:r>
        <w:r w:rsidR="00D50210" w:rsidRPr="00D50210">
          <w:rPr>
            <w:sz w:val="20"/>
            <w:szCs w:val="20"/>
          </w:rPr>
          <w:t xml:space="preserve"> of </w:t>
        </w:r>
        <w:r w:rsidR="00D50210" w:rsidRPr="00D50210">
          <w:rPr>
            <w:b/>
            <w:bCs/>
            <w:sz w:val="20"/>
            <w:szCs w:val="20"/>
          </w:rPr>
          <w:fldChar w:fldCharType="begin"/>
        </w:r>
        <w:r w:rsidR="00D50210" w:rsidRPr="00D50210">
          <w:rPr>
            <w:b/>
            <w:bCs/>
            <w:sz w:val="20"/>
            <w:szCs w:val="20"/>
          </w:rPr>
          <w:instrText xml:space="preserve"> NUMPAGES  </w:instrText>
        </w:r>
        <w:r w:rsidR="00D50210" w:rsidRPr="00D50210">
          <w:rPr>
            <w:b/>
            <w:bCs/>
            <w:sz w:val="20"/>
            <w:szCs w:val="20"/>
          </w:rPr>
          <w:fldChar w:fldCharType="separate"/>
        </w:r>
        <w:r w:rsidR="00D50210" w:rsidRPr="00D50210">
          <w:rPr>
            <w:b/>
            <w:bCs/>
            <w:sz w:val="20"/>
            <w:szCs w:val="20"/>
          </w:rPr>
          <w:t>1</w:t>
        </w:r>
        <w:r w:rsidR="00D50210" w:rsidRPr="00D50210">
          <w:rPr>
            <w:b/>
            <w:bCs/>
            <w:sz w:val="20"/>
            <w:szCs w:val="20"/>
          </w:rPr>
          <w:fldChar w:fldCharType="end"/>
        </w:r>
      </w:sdtContent>
    </w:sdt>
  </w:p>
  <w:p w14:paraId="22BE6545" w14:textId="0988ABE8" w:rsidR="00326F78" w:rsidRPr="00D50210" w:rsidRDefault="00F96380" w:rsidP="00326F78">
    <w:pPr>
      <w:pStyle w:val="Footer"/>
      <w:tabs>
        <w:tab w:val="clear" w:pos="9360"/>
        <w:tab w:val="left" w:pos="4680"/>
      </w:tabs>
      <w:rPr>
        <w:sz w:val="20"/>
        <w:szCs w:val="20"/>
      </w:rPr>
    </w:pPr>
    <w:r>
      <w:rPr>
        <w:noProof/>
        <w:sz w:val="20"/>
        <w:szCs w:val="20"/>
      </w:rPr>
      <w:t>2/21/2024</w:t>
    </w:r>
    <w:r>
      <w:rPr>
        <w:noProof/>
        <w:sz w:val="20"/>
        <w:szCs w:val="20"/>
      </w:rPr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8897E" w14:textId="77777777" w:rsidR="00B87234" w:rsidRDefault="00B8723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5FF76E8" w14:textId="77777777" w:rsidR="00497AA1" w:rsidRDefault="00497AA1" w:rsidP="00182434">
      <w:pPr>
        <w:spacing w:after="0" w:line="240" w:lineRule="auto"/>
      </w:pPr>
      <w:r>
        <w:separator/>
      </w:r>
    </w:p>
  </w:footnote>
  <w:footnote w:type="continuationSeparator" w:id="0">
    <w:p w14:paraId="1455DC07" w14:textId="77777777" w:rsidR="00497AA1" w:rsidRDefault="00497AA1" w:rsidP="001824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FF013" w14:textId="77777777" w:rsidR="00B87234" w:rsidRDefault="00B8723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891E0A" w14:textId="77777777" w:rsidR="00326F78" w:rsidRDefault="00326F78" w:rsidP="00326F78">
    <w:pPr>
      <w:pStyle w:val="Header"/>
      <w:rPr>
        <w:highlight w:val="lightGray"/>
      </w:rPr>
    </w:pPr>
    <w:r w:rsidRPr="00326F78">
      <w:rPr>
        <w:noProof/>
      </w:rPr>
      <w:drawing>
        <wp:anchor distT="0" distB="0" distL="114300" distR="114300" simplePos="0" relativeHeight="251658240" behindDoc="0" locked="0" layoutInCell="1" allowOverlap="1" wp14:anchorId="5168F08F" wp14:editId="41E17551">
          <wp:simplePos x="0" y="0"/>
          <wp:positionH relativeFrom="margin">
            <wp:posOffset>245790</wp:posOffset>
          </wp:positionH>
          <wp:positionV relativeFrom="paragraph">
            <wp:posOffset>7735</wp:posOffset>
          </wp:positionV>
          <wp:extent cx="2377440" cy="790575"/>
          <wp:effectExtent l="0" t="0" r="3810" b="9525"/>
          <wp:wrapSquare wrapText="bothSides"/>
          <wp:docPr id="44" name="Picture 4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Yaskawa-Partner-Program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77440" cy="7905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1523F3F" w14:textId="77777777" w:rsidR="00326F78" w:rsidRDefault="00326F78" w:rsidP="00326F78">
    <w:pPr>
      <w:spacing w:after="0" w:line="240" w:lineRule="auto"/>
      <w:rPr>
        <w:sz w:val="20"/>
        <w:szCs w:val="20"/>
        <w:highlight w:val="lightGray"/>
      </w:rPr>
    </w:pPr>
  </w:p>
  <w:p w14:paraId="7B513703" w14:textId="77777777" w:rsidR="00421F54" w:rsidRDefault="00326F78" w:rsidP="00326F78">
    <w:pPr>
      <w:spacing w:after="0" w:line="240" w:lineRule="auto"/>
      <w:rPr>
        <w:sz w:val="20"/>
        <w:szCs w:val="20"/>
      </w:rPr>
    </w:pPr>
    <w:r w:rsidRPr="00326F78">
      <w:rPr>
        <w:sz w:val="20"/>
        <w:szCs w:val="20"/>
      </w:rPr>
      <w:t xml:space="preserve">This document captures ideas, experiences, and informal recommendations from the Yaskawa Partner Support team. It is meant to augment – not supersede manuals or documentation from motoman.com. Please contact the Partner Support team at </w:t>
    </w:r>
    <w:hyperlink r:id="rId2" w:history="1">
      <w:r w:rsidRPr="00326F78">
        <w:rPr>
          <w:rStyle w:val="Hyperlink"/>
          <w:sz w:val="20"/>
          <w:szCs w:val="20"/>
        </w:rPr>
        <w:t>partnersupport@motoman.com</w:t>
      </w:r>
    </w:hyperlink>
    <w:r w:rsidRPr="00326F78">
      <w:rPr>
        <w:sz w:val="20"/>
        <w:szCs w:val="20"/>
      </w:rPr>
      <w:t xml:space="preserve"> for updates or clarification.</w:t>
    </w:r>
  </w:p>
  <w:p w14:paraId="75B87A47" w14:textId="77777777" w:rsidR="0050120F" w:rsidRPr="00326F78" w:rsidRDefault="0050120F" w:rsidP="00326F78">
    <w:pPr>
      <w:spacing w:after="0" w:line="240" w:lineRule="auto"/>
      <w:rPr>
        <w:sz w:val="20"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ED033D" w14:textId="77777777" w:rsidR="00B87234" w:rsidRDefault="00B872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F5A2FF6"/>
    <w:multiLevelType w:val="hybridMultilevel"/>
    <w:tmpl w:val="4E543A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501101"/>
    <w:multiLevelType w:val="hybridMultilevel"/>
    <w:tmpl w:val="F3B048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27514530">
    <w:abstractNumId w:val="1"/>
  </w:num>
  <w:num w:numId="2" w16cid:durableId="17558551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171"/>
  <w:proofState w:spelling="clean" w:grammar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6380"/>
    <w:rsid w:val="0001785F"/>
    <w:rsid w:val="00025CC6"/>
    <w:rsid w:val="00044275"/>
    <w:rsid w:val="0004493D"/>
    <w:rsid w:val="000552D4"/>
    <w:rsid w:val="00057A38"/>
    <w:rsid w:val="0006184A"/>
    <w:rsid w:val="00070B5E"/>
    <w:rsid w:val="00077710"/>
    <w:rsid w:val="0008488D"/>
    <w:rsid w:val="000A0015"/>
    <w:rsid w:val="000B0698"/>
    <w:rsid w:val="000C4281"/>
    <w:rsid w:val="000C4CAB"/>
    <w:rsid w:val="000D417C"/>
    <w:rsid w:val="000D75A6"/>
    <w:rsid w:val="000F0E6E"/>
    <w:rsid w:val="000F1D24"/>
    <w:rsid w:val="000F7040"/>
    <w:rsid w:val="00107339"/>
    <w:rsid w:val="0011401E"/>
    <w:rsid w:val="0011410A"/>
    <w:rsid w:val="00126D33"/>
    <w:rsid w:val="001333F8"/>
    <w:rsid w:val="00134834"/>
    <w:rsid w:val="00151A3B"/>
    <w:rsid w:val="001557E1"/>
    <w:rsid w:val="0017400A"/>
    <w:rsid w:val="00175E68"/>
    <w:rsid w:val="00182434"/>
    <w:rsid w:val="0018643D"/>
    <w:rsid w:val="001A0D1E"/>
    <w:rsid w:val="001A2755"/>
    <w:rsid w:val="001A5CC2"/>
    <w:rsid w:val="001C1927"/>
    <w:rsid w:val="001C66FD"/>
    <w:rsid w:val="001D244E"/>
    <w:rsid w:val="001E0BA7"/>
    <w:rsid w:val="001E3BA6"/>
    <w:rsid w:val="00200D8C"/>
    <w:rsid w:val="0023396A"/>
    <w:rsid w:val="00241522"/>
    <w:rsid w:val="002425B7"/>
    <w:rsid w:val="00246F93"/>
    <w:rsid w:val="002476AF"/>
    <w:rsid w:val="00273C07"/>
    <w:rsid w:val="00280CD2"/>
    <w:rsid w:val="002876CD"/>
    <w:rsid w:val="002B1226"/>
    <w:rsid w:val="002B5599"/>
    <w:rsid w:val="002C1BE6"/>
    <w:rsid w:val="002C7866"/>
    <w:rsid w:val="002D0C1B"/>
    <w:rsid w:val="002D2C09"/>
    <w:rsid w:val="002E6D8C"/>
    <w:rsid w:val="002E7959"/>
    <w:rsid w:val="002E7CBB"/>
    <w:rsid w:val="002F05F0"/>
    <w:rsid w:val="002F5BD3"/>
    <w:rsid w:val="003057CB"/>
    <w:rsid w:val="00323640"/>
    <w:rsid w:val="00326F78"/>
    <w:rsid w:val="00335C54"/>
    <w:rsid w:val="00336156"/>
    <w:rsid w:val="00347FED"/>
    <w:rsid w:val="0035180A"/>
    <w:rsid w:val="00353D5C"/>
    <w:rsid w:val="003556AC"/>
    <w:rsid w:val="003849D9"/>
    <w:rsid w:val="00386089"/>
    <w:rsid w:val="003952E8"/>
    <w:rsid w:val="003D064D"/>
    <w:rsid w:val="003D1917"/>
    <w:rsid w:val="003D6E71"/>
    <w:rsid w:val="003E4B39"/>
    <w:rsid w:val="003E5F2A"/>
    <w:rsid w:val="00420622"/>
    <w:rsid w:val="00421F54"/>
    <w:rsid w:val="004264BC"/>
    <w:rsid w:val="00435895"/>
    <w:rsid w:val="00463C2C"/>
    <w:rsid w:val="00467BED"/>
    <w:rsid w:val="00470D41"/>
    <w:rsid w:val="00491741"/>
    <w:rsid w:val="00497AA1"/>
    <w:rsid w:val="004A4FBD"/>
    <w:rsid w:val="004B4346"/>
    <w:rsid w:val="004D3463"/>
    <w:rsid w:val="004F1FBF"/>
    <w:rsid w:val="004F3412"/>
    <w:rsid w:val="0050120F"/>
    <w:rsid w:val="00501844"/>
    <w:rsid w:val="005031F1"/>
    <w:rsid w:val="005129D3"/>
    <w:rsid w:val="00525269"/>
    <w:rsid w:val="005260E7"/>
    <w:rsid w:val="00526CE9"/>
    <w:rsid w:val="00553A39"/>
    <w:rsid w:val="005559DB"/>
    <w:rsid w:val="00556B6C"/>
    <w:rsid w:val="005710D0"/>
    <w:rsid w:val="00573DB7"/>
    <w:rsid w:val="0059127F"/>
    <w:rsid w:val="005A2E5F"/>
    <w:rsid w:val="005C403A"/>
    <w:rsid w:val="005D18F2"/>
    <w:rsid w:val="005E233A"/>
    <w:rsid w:val="005E7959"/>
    <w:rsid w:val="00603C60"/>
    <w:rsid w:val="006232F7"/>
    <w:rsid w:val="0062614F"/>
    <w:rsid w:val="00626E8C"/>
    <w:rsid w:val="00635D67"/>
    <w:rsid w:val="0064264C"/>
    <w:rsid w:val="00645C88"/>
    <w:rsid w:val="006622B8"/>
    <w:rsid w:val="006722B3"/>
    <w:rsid w:val="00680B10"/>
    <w:rsid w:val="006863CF"/>
    <w:rsid w:val="00691CB9"/>
    <w:rsid w:val="006B6C7D"/>
    <w:rsid w:val="006D4DE5"/>
    <w:rsid w:val="006E05DE"/>
    <w:rsid w:val="007018F5"/>
    <w:rsid w:val="00736A7C"/>
    <w:rsid w:val="00741935"/>
    <w:rsid w:val="00755BDA"/>
    <w:rsid w:val="00766BD2"/>
    <w:rsid w:val="00772F01"/>
    <w:rsid w:val="00774547"/>
    <w:rsid w:val="007830C7"/>
    <w:rsid w:val="00791494"/>
    <w:rsid w:val="007932DB"/>
    <w:rsid w:val="007B2FF7"/>
    <w:rsid w:val="007B76A2"/>
    <w:rsid w:val="007D547D"/>
    <w:rsid w:val="007E399A"/>
    <w:rsid w:val="008128D8"/>
    <w:rsid w:val="00833E9C"/>
    <w:rsid w:val="00860505"/>
    <w:rsid w:val="0087370C"/>
    <w:rsid w:val="0088478A"/>
    <w:rsid w:val="0089170E"/>
    <w:rsid w:val="008C0A9B"/>
    <w:rsid w:val="008C62E0"/>
    <w:rsid w:val="008D1473"/>
    <w:rsid w:val="00901BA1"/>
    <w:rsid w:val="00940AE0"/>
    <w:rsid w:val="00951FCF"/>
    <w:rsid w:val="009803F2"/>
    <w:rsid w:val="009C508B"/>
    <w:rsid w:val="009C7970"/>
    <w:rsid w:val="009D1395"/>
    <w:rsid w:val="009D2108"/>
    <w:rsid w:val="009D6123"/>
    <w:rsid w:val="009E6813"/>
    <w:rsid w:val="009F2B47"/>
    <w:rsid w:val="00A044A1"/>
    <w:rsid w:val="00A2226D"/>
    <w:rsid w:val="00A22DA5"/>
    <w:rsid w:val="00A428B5"/>
    <w:rsid w:val="00A52EBA"/>
    <w:rsid w:val="00A624E7"/>
    <w:rsid w:val="00A62820"/>
    <w:rsid w:val="00AB08CD"/>
    <w:rsid w:val="00AB4955"/>
    <w:rsid w:val="00AC7813"/>
    <w:rsid w:val="00AD360E"/>
    <w:rsid w:val="00AE191A"/>
    <w:rsid w:val="00B0260F"/>
    <w:rsid w:val="00B067F4"/>
    <w:rsid w:val="00B07942"/>
    <w:rsid w:val="00B107AB"/>
    <w:rsid w:val="00B17354"/>
    <w:rsid w:val="00B340DE"/>
    <w:rsid w:val="00B520E8"/>
    <w:rsid w:val="00B56C8F"/>
    <w:rsid w:val="00B63027"/>
    <w:rsid w:val="00B75422"/>
    <w:rsid w:val="00B87234"/>
    <w:rsid w:val="00B94AE4"/>
    <w:rsid w:val="00BA35EA"/>
    <w:rsid w:val="00BB30D0"/>
    <w:rsid w:val="00BB313B"/>
    <w:rsid w:val="00BB5FD7"/>
    <w:rsid w:val="00BB66FB"/>
    <w:rsid w:val="00BC2F85"/>
    <w:rsid w:val="00BD62BF"/>
    <w:rsid w:val="00BE65C3"/>
    <w:rsid w:val="00C15897"/>
    <w:rsid w:val="00C2128E"/>
    <w:rsid w:val="00C22B4E"/>
    <w:rsid w:val="00C37BCD"/>
    <w:rsid w:val="00C655BB"/>
    <w:rsid w:val="00C86B42"/>
    <w:rsid w:val="00C913E2"/>
    <w:rsid w:val="00CB6856"/>
    <w:rsid w:val="00CC0BDC"/>
    <w:rsid w:val="00CD499E"/>
    <w:rsid w:val="00CD4AD1"/>
    <w:rsid w:val="00CD7C4C"/>
    <w:rsid w:val="00CE0E26"/>
    <w:rsid w:val="00CF2AA6"/>
    <w:rsid w:val="00D1755D"/>
    <w:rsid w:val="00D33FB0"/>
    <w:rsid w:val="00D461AC"/>
    <w:rsid w:val="00D50210"/>
    <w:rsid w:val="00D8278E"/>
    <w:rsid w:val="00DA2049"/>
    <w:rsid w:val="00DB0491"/>
    <w:rsid w:val="00DB0970"/>
    <w:rsid w:val="00DC063D"/>
    <w:rsid w:val="00DC345D"/>
    <w:rsid w:val="00DC5A1C"/>
    <w:rsid w:val="00DC67A4"/>
    <w:rsid w:val="00DD59EB"/>
    <w:rsid w:val="00E06E49"/>
    <w:rsid w:val="00E06F3E"/>
    <w:rsid w:val="00E12086"/>
    <w:rsid w:val="00E1580C"/>
    <w:rsid w:val="00E25C8F"/>
    <w:rsid w:val="00E26440"/>
    <w:rsid w:val="00E458EE"/>
    <w:rsid w:val="00E55F13"/>
    <w:rsid w:val="00E57D07"/>
    <w:rsid w:val="00E6284E"/>
    <w:rsid w:val="00E73F1C"/>
    <w:rsid w:val="00E751BF"/>
    <w:rsid w:val="00E77451"/>
    <w:rsid w:val="00E922C0"/>
    <w:rsid w:val="00EA038C"/>
    <w:rsid w:val="00ED052B"/>
    <w:rsid w:val="00ED4288"/>
    <w:rsid w:val="00F02BEF"/>
    <w:rsid w:val="00F14AE1"/>
    <w:rsid w:val="00F1577B"/>
    <w:rsid w:val="00F2717B"/>
    <w:rsid w:val="00F312BC"/>
    <w:rsid w:val="00F3481B"/>
    <w:rsid w:val="00F44866"/>
    <w:rsid w:val="00F6042D"/>
    <w:rsid w:val="00F66144"/>
    <w:rsid w:val="00F701D9"/>
    <w:rsid w:val="00F94CDC"/>
    <w:rsid w:val="00F96380"/>
    <w:rsid w:val="00FC3B05"/>
    <w:rsid w:val="00FC7439"/>
    <w:rsid w:val="00FD2227"/>
    <w:rsid w:val="00FF32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FEE1616"/>
  <w15:chartTrackingRefBased/>
  <w15:docId w15:val="{2C359F8B-21A7-46E0-B189-9E60644EFA2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67BED"/>
  </w:style>
  <w:style w:type="paragraph" w:styleId="Heading1">
    <w:name w:val="heading 1"/>
    <w:basedOn w:val="Normal"/>
    <w:next w:val="Normal"/>
    <w:link w:val="Heading1Char"/>
    <w:uiPriority w:val="9"/>
    <w:qFormat/>
    <w:rsid w:val="0050184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14AE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264BC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501844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0184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50184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CommentReference">
    <w:name w:val="annotation reference"/>
    <w:basedOn w:val="DefaultParagraphFont"/>
    <w:uiPriority w:val="99"/>
    <w:semiHidden/>
    <w:unhideWhenUsed/>
    <w:rsid w:val="00B107A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107A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107A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107A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107AB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107A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107AB"/>
    <w:rPr>
      <w:rFonts w:ascii="Segoe UI" w:hAnsi="Segoe UI" w:cs="Segoe UI"/>
      <w:sz w:val="18"/>
      <w:szCs w:val="18"/>
    </w:rPr>
  </w:style>
  <w:style w:type="character" w:customStyle="1" w:styleId="Heading2Char">
    <w:name w:val="Heading 2 Char"/>
    <w:basedOn w:val="DefaultParagraphFont"/>
    <w:link w:val="Heading2"/>
    <w:uiPriority w:val="9"/>
    <w:rsid w:val="00F14AE1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yperlink">
    <w:name w:val="Hyperlink"/>
    <w:basedOn w:val="DefaultParagraphFont"/>
    <w:uiPriority w:val="99"/>
    <w:unhideWhenUsed/>
    <w:rsid w:val="00CD499E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D499E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1824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82434"/>
  </w:style>
  <w:style w:type="paragraph" w:styleId="Footer">
    <w:name w:val="footer"/>
    <w:basedOn w:val="Normal"/>
    <w:link w:val="FooterChar"/>
    <w:uiPriority w:val="99"/>
    <w:unhideWhenUsed/>
    <w:rsid w:val="0018243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82434"/>
  </w:style>
  <w:style w:type="paragraph" w:styleId="TOCHeading">
    <w:name w:val="TOC Heading"/>
    <w:basedOn w:val="Heading1"/>
    <w:next w:val="Normal"/>
    <w:uiPriority w:val="39"/>
    <w:unhideWhenUsed/>
    <w:qFormat/>
    <w:rsid w:val="00175E68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175E68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175E68"/>
    <w:pPr>
      <w:spacing w:after="100"/>
      <w:ind w:left="220"/>
    </w:pPr>
  </w:style>
  <w:style w:type="paragraph" w:styleId="Caption">
    <w:name w:val="caption"/>
    <w:basedOn w:val="Normal"/>
    <w:next w:val="Normal"/>
    <w:uiPriority w:val="35"/>
    <w:unhideWhenUsed/>
    <w:qFormat/>
    <w:rsid w:val="005E233A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573DB7"/>
    <w:pPr>
      <w:ind w:left="720"/>
      <w:contextualSpacing/>
    </w:pPr>
  </w:style>
  <w:style w:type="table" w:styleId="TableGrid">
    <w:name w:val="Table Grid"/>
    <w:basedOn w:val="TableNormal"/>
    <w:uiPriority w:val="39"/>
    <w:rsid w:val="00A428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uiPriority w:val="9"/>
    <w:rsid w:val="004264BC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OC3">
    <w:name w:val="toc 3"/>
    <w:basedOn w:val="Normal"/>
    <w:next w:val="Normal"/>
    <w:autoRedefine/>
    <w:uiPriority w:val="39"/>
    <w:unhideWhenUsed/>
    <w:rsid w:val="004264BC"/>
    <w:pPr>
      <w:spacing w:after="100"/>
      <w:ind w:left="440"/>
    </w:pPr>
  </w:style>
  <w:style w:type="character" w:styleId="FollowedHyperlink">
    <w:name w:val="FollowedHyperlink"/>
    <w:basedOn w:val="DefaultParagraphFont"/>
    <w:uiPriority w:val="99"/>
    <w:semiHidden/>
    <w:unhideWhenUsed/>
    <w:rsid w:val="00C913E2"/>
    <w:rPr>
      <w:color w:val="954F72" w:themeColor="followedHyperlink"/>
      <w:u w:val="single"/>
    </w:rPr>
  </w:style>
  <w:style w:type="paragraph" w:styleId="NoSpacing">
    <w:name w:val="No Spacing"/>
    <w:uiPriority w:val="1"/>
    <w:qFormat/>
    <w:rsid w:val="00326F7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792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84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313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80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97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2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44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43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640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01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884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70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10" Type="http://schemas.openxmlformats.org/officeDocument/2006/relationships/image" Target="media/image3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2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hyperlink" Target="mailto:partnersupport@motoman.com" TargetMode="External"/><Relationship Id="rId1" Type="http://schemas.openxmlformats.org/officeDocument/2006/relationships/image" Target="media/image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kinmi\OneDrive%20-%20Yaskawa%20Motoman%20Robotics\Desktop\Maintain%20TCP%20for%20robot%20adjustment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1D637B-72B8-4297-94C9-D794F75CC4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Maintain TCP for robot adjustment.dotx</Template>
  <TotalTime>1</TotalTime>
  <Pages>4</Pages>
  <Words>137</Words>
  <Characters>785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Adkins</dc:creator>
  <cp:keywords/>
  <dc:description/>
  <cp:lastModifiedBy>Ken Irwin</cp:lastModifiedBy>
  <cp:revision>2</cp:revision>
  <cp:lastPrinted>2020-05-27T13:26:00Z</cp:lastPrinted>
  <dcterms:created xsi:type="dcterms:W3CDTF">2024-02-23T15:58:00Z</dcterms:created>
  <dcterms:modified xsi:type="dcterms:W3CDTF">2024-02-23T15:58:00Z</dcterms:modified>
</cp:coreProperties>
</file>